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5BA399DC" w:rsidR="007A7988" w:rsidRDefault="00A15BB5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61312" behindDoc="0" locked="0" layoutInCell="1" allowOverlap="1" wp14:anchorId="1D778810" wp14:editId="6A6F6284">
            <wp:simplePos x="0" y="0"/>
            <wp:positionH relativeFrom="column">
              <wp:posOffset>4396740</wp:posOffset>
            </wp:positionH>
            <wp:positionV relativeFrom="paragraph">
              <wp:posOffset>1043897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F456C67" w14:textId="7AE1149F" w:rsidR="009F7230" w:rsidRDefault="009F7230" w:rsidP="009F7230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355C7A05" w14:textId="77777777" w:rsidR="009F7230" w:rsidRDefault="009F7230" w:rsidP="009F7230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E6D95F" wp14:editId="252DD4E0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C7F1FC" id="Rektangel 4" o:spid="_x0000_s1026" style="position:absolute;margin-left:282.8pt;margin-top:.85pt;width:8.25pt;height:9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</w:p>
    <w:p w14:paraId="37C1DA0C" w14:textId="77777777" w:rsidR="009F7230" w:rsidRDefault="009F7230" w:rsidP="009F7230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22D6DC19" w14:textId="77777777" w:rsidR="009F7230" w:rsidRDefault="009F7230" w:rsidP="009F7230">
      <w:pPr>
        <w:pStyle w:val="Dagsordentekst1"/>
      </w:pPr>
    </w:p>
    <w:p w14:paraId="27C6677A" w14:textId="77777777" w:rsidR="009F7230" w:rsidRDefault="009F7230" w:rsidP="009F7230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017C763C" w14:textId="77777777" w:rsidR="009F7230" w:rsidRDefault="009F7230" w:rsidP="009F7230">
      <w:pPr>
        <w:pStyle w:val="Dagsordentekst1"/>
      </w:pPr>
    </w:p>
    <w:p w14:paraId="1ED09724" w14:textId="77777777" w:rsidR="009F7230" w:rsidRDefault="009F7230" w:rsidP="009F7230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43431486" w14:textId="77777777" w:rsidR="009F7230" w:rsidRDefault="009F7230" w:rsidP="009F7230">
      <w:pPr>
        <w:pStyle w:val="Dagsordentekst1"/>
      </w:pPr>
    </w:p>
    <w:p w14:paraId="7F7732DA" w14:textId="77777777" w:rsidR="009F7230" w:rsidRDefault="009F7230" w:rsidP="009F7230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27E1071B" w14:textId="77777777" w:rsidR="009F7230" w:rsidRDefault="009F7230" w:rsidP="009F7230">
      <w:pPr>
        <w:pStyle w:val="Dagsordentekst1"/>
        <w:rPr>
          <w:rStyle w:val="Brevhoved1Tegn"/>
        </w:rPr>
      </w:pPr>
    </w:p>
    <w:p w14:paraId="4D00855E" w14:textId="77777777" w:rsidR="009F7230" w:rsidRDefault="009F7230" w:rsidP="009F7230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28093E4B" w14:textId="77777777" w:rsidR="009F7230" w:rsidRDefault="009F7230" w:rsidP="009F7230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267E78" wp14:editId="00CE918C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26641D" id="Rektangel 6" o:spid="_x0000_s1026" style="position:absolute;margin-left:287.05pt;margin-top:.85pt;width:8.25pt;height:9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05A7803E" w14:textId="77777777" w:rsidR="009F7230" w:rsidRDefault="009F7230" w:rsidP="009F7230">
      <w:pPr>
        <w:pStyle w:val="Dagsordentekst1"/>
        <w:numPr>
          <w:ilvl w:val="0"/>
          <w:numId w:val="13"/>
        </w:numPr>
        <w:ind w:left="567" w:hanging="425"/>
      </w:pPr>
      <w:r>
        <w:t>prioritet:________________________________________________________</w:t>
      </w:r>
    </w:p>
    <w:p w14:paraId="05EF7875" w14:textId="77777777" w:rsidR="009F7230" w:rsidRDefault="009F7230" w:rsidP="009F7230">
      <w:pPr>
        <w:pStyle w:val="Dagsordentekst1"/>
        <w:ind w:hanging="425"/>
      </w:pPr>
    </w:p>
    <w:p w14:paraId="4EECE13E" w14:textId="77777777" w:rsidR="009F7230" w:rsidRDefault="009F7230" w:rsidP="009F7230">
      <w:pPr>
        <w:pStyle w:val="Dagsordentekst1"/>
        <w:numPr>
          <w:ilvl w:val="0"/>
          <w:numId w:val="13"/>
        </w:numPr>
        <w:ind w:left="567" w:hanging="425"/>
      </w:pPr>
      <w:r>
        <w:t>prioritet:________________________________________________________</w:t>
      </w:r>
    </w:p>
    <w:p w14:paraId="7089DEF6" w14:textId="77777777" w:rsidR="009F7230" w:rsidRDefault="009F7230" w:rsidP="009F7230">
      <w:pPr>
        <w:pStyle w:val="Dagsordentekst1"/>
        <w:ind w:hanging="425"/>
      </w:pPr>
    </w:p>
    <w:p w14:paraId="743B8298" w14:textId="77777777" w:rsidR="009F7230" w:rsidRDefault="009F7230" w:rsidP="009F7230">
      <w:pPr>
        <w:pStyle w:val="Dagsordentekst1"/>
        <w:numPr>
          <w:ilvl w:val="0"/>
          <w:numId w:val="13"/>
        </w:numPr>
        <w:ind w:left="567" w:hanging="425"/>
      </w:pPr>
      <w:r>
        <w:t>prioritet:________________________________________________________</w:t>
      </w:r>
    </w:p>
    <w:p w14:paraId="79BDD54B" w14:textId="77777777" w:rsidR="007778A5" w:rsidRDefault="007778A5" w:rsidP="007778A5">
      <w:pPr>
        <w:pStyle w:val="Dagsordentekst1"/>
        <w:ind w:left="142"/>
      </w:pPr>
    </w:p>
    <w:p w14:paraId="3064B4D6" w14:textId="77777777" w:rsidR="007778A5" w:rsidRDefault="007778A5" w:rsidP="007778A5">
      <w:pPr>
        <w:pStyle w:val="Dagsordentekst1"/>
        <w:ind w:left="142"/>
      </w:pPr>
    </w:p>
    <w:p w14:paraId="77DDCDAF" w14:textId="02AC8B32" w:rsidR="007778A5" w:rsidRPr="00D21EFC" w:rsidRDefault="007778A5" w:rsidP="007778A5">
      <w:pPr>
        <w:pStyle w:val="Dagsordentekst1"/>
        <w:ind w:left="142"/>
      </w:pPr>
      <w:bookmarkStart w:id="0" w:name="_GoBack"/>
      <w:bookmarkEnd w:id="0"/>
      <w:r w:rsidRPr="00D21EFC">
        <w:t>Dato:</w:t>
      </w:r>
      <w:r>
        <w:t>__________________ Underskrift:________________________________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8422D7A" w14:textId="37448F52" w:rsidR="00DF7B64" w:rsidRPr="00400EE3" w:rsidRDefault="00B15CD5" w:rsidP="00DF7B64">
            <w:pPr>
              <w:pStyle w:val="Brevhoved1"/>
              <w:jc w:val="both"/>
            </w:pPr>
            <w:r>
              <w:t>Rødovre</w:t>
            </w:r>
            <w:r w:rsidR="00400EE3" w:rsidRPr="00400EE3">
              <w:t xml:space="preserve"> almennyttige Boligselskab</w:t>
            </w:r>
          </w:p>
          <w:p w14:paraId="6DD7479B" w14:textId="7308B06C" w:rsidR="00DF7B64" w:rsidRPr="00400EE3" w:rsidRDefault="00AE6D4E" w:rsidP="00DF7B64">
            <w:pPr>
              <w:pStyle w:val="Brevhoved2"/>
              <w:jc w:val="both"/>
            </w:pPr>
            <w:r>
              <w:t>Islevvænge</w:t>
            </w:r>
          </w:p>
          <w:p w14:paraId="76E2FE8A" w14:textId="77777777" w:rsidR="00DF7B64" w:rsidRPr="007879F5" w:rsidRDefault="00DF7B64" w:rsidP="00DF7B64">
            <w:pPr>
              <w:tabs>
                <w:tab w:val="left" w:pos="1175"/>
              </w:tabs>
              <w:jc w:val="both"/>
              <w:rPr>
                <w:rFonts w:cstheme="minorHAnsi"/>
              </w:rPr>
            </w:pP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6553DFB6" w14:textId="77777777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77777777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By:_____________________________</w:t>
            </w:r>
          </w:p>
        </w:tc>
        <w:tc>
          <w:tcPr>
            <w:tcW w:w="3967" w:type="dxa"/>
          </w:tcPr>
          <w:p w14:paraId="6641D6E3" w14:textId="209BB9D9" w:rsidR="00DF7B64" w:rsidRPr="00686CC9" w:rsidRDefault="00DF7B64" w:rsidP="00DF7B64">
            <w:pPr>
              <w:tabs>
                <w:tab w:val="left" w:pos="1175"/>
              </w:tabs>
              <w:rPr>
                <w:rFonts w:cstheme="minorHAnsi"/>
                <w:lang w:val="en-US"/>
              </w:rPr>
            </w:pPr>
            <w:r w:rsidRPr="00686CC9">
              <w:rPr>
                <w:rStyle w:val="LedeteksterTegn"/>
                <w:rFonts w:cstheme="minorHAnsi"/>
                <w:sz w:val="20"/>
                <w:szCs w:val="20"/>
                <w:lang w:val="en-US"/>
              </w:rPr>
              <w:t xml:space="preserve">DAB mrk. </w:t>
            </w:r>
            <w:r w:rsidRPr="00686CC9">
              <w:rPr>
                <w:rFonts w:cstheme="minorHAnsi"/>
                <w:lang w:val="en-US"/>
              </w:rPr>
              <w:tab/>
            </w:r>
            <w:r w:rsidR="00B15CD5">
              <w:rPr>
                <w:rFonts w:cstheme="minorHAnsi"/>
                <w:lang w:val="en-US"/>
              </w:rPr>
              <w:t>ASG-</w:t>
            </w:r>
            <w:r w:rsidR="00AE6D4E">
              <w:rPr>
                <w:rFonts w:cstheme="minorHAnsi"/>
                <w:lang w:val="en-US"/>
              </w:rPr>
              <w:t>2014-10653</w:t>
            </w:r>
            <w:r w:rsidRPr="00686CC9">
              <w:rPr>
                <w:rFonts w:cstheme="minorHAnsi"/>
                <w:lang w:val="en-US"/>
              </w:rPr>
              <w:br/>
              <w:t>e-mail</w:t>
            </w:r>
            <w:r w:rsidRPr="00686CC9">
              <w:rPr>
                <w:rFonts w:cstheme="minorHAnsi"/>
                <w:lang w:val="en-US"/>
              </w:rPr>
              <w:tab/>
            </w:r>
            <w:hyperlink r:id="rId12" w:history="1">
              <w:r w:rsidRPr="00686CC9">
                <w:rPr>
                  <w:rStyle w:val="Hyperlink"/>
                  <w:rFonts w:cstheme="minorHAnsi"/>
                  <w:lang w:val="en-US"/>
                </w:rPr>
                <w:t>genhusning@dabbolig.dk</w:t>
              </w:r>
            </w:hyperlink>
          </w:p>
          <w:p w14:paraId="06DDA586" w14:textId="11357E9F" w:rsidR="00DF7B64" w:rsidRPr="00DF7B64" w:rsidRDefault="00DF7B64" w:rsidP="00AE6D4E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="00A15BB5">
              <w:rPr>
                <w:rFonts w:cstheme="minorHAnsi"/>
              </w:rPr>
              <w:t xml:space="preserve">          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1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1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2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2"/>
          </w:p>
        </w:tc>
      </w:tr>
    </w:tbl>
    <w:p w14:paraId="4E43E365" w14:textId="77777777" w:rsidR="007879F5" w:rsidRDefault="007879F5" w:rsidP="009F7230">
      <w:pPr>
        <w:spacing w:line="320" w:lineRule="atLeast"/>
        <w:rPr>
          <w:color w:val="444444"/>
          <w:szCs w:val="27"/>
        </w:rPr>
      </w:pPr>
      <w:bookmarkStart w:id="3" w:name="StartHer"/>
      <w:bookmarkEnd w:id="3"/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7778A5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7778A5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4" w:name="DokID"/>
                <w:r>
                  <w:rPr>
                    <w:sz w:val="16"/>
                    <w:szCs w:val="16"/>
                  </w:rPr>
                  <w:t>4309111</w:t>
                </w:r>
                <w:bookmarkEnd w:id="4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7778A5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9F7230">
      <w:rPr>
        <w:noProof/>
      </w:rPr>
      <w:t>2</w:t>
    </w:r>
    <w:r>
      <w:fldChar w:fldCharType="end"/>
    </w:r>
  </w:p>
  <w:p w14:paraId="31009418" w14:textId="77777777" w:rsidR="00020CBB" w:rsidRDefault="007778A5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7778A5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ED7E71"/>
    <w:multiLevelType w:val="multilevel"/>
    <w:tmpl w:val="66C4F2D0"/>
    <w:numStyleLink w:val="Dagsorden"/>
  </w:abstractNum>
  <w:abstractNum w:abstractNumId="4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503F5A46"/>
    <w:multiLevelType w:val="multilevel"/>
    <w:tmpl w:val="66C4F2D0"/>
    <w:numStyleLink w:val="Dagsorden"/>
  </w:abstractNum>
  <w:abstractNum w:abstractNumId="6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502" w:hanging="360"/>
      </w:pPr>
    </w:lvl>
    <w:lvl w:ilvl="1" w:tplc="04060019" w:tentative="1">
      <w:start w:val="1"/>
      <w:numFmt w:val="lowerLetter"/>
      <w:lvlText w:val="%2."/>
      <w:lvlJc w:val="left"/>
      <w:pPr>
        <w:ind w:left="1222" w:hanging="360"/>
      </w:pPr>
    </w:lvl>
    <w:lvl w:ilvl="2" w:tplc="0406001B" w:tentative="1">
      <w:start w:val="1"/>
      <w:numFmt w:val="lowerRoman"/>
      <w:lvlText w:val="%3."/>
      <w:lvlJc w:val="right"/>
      <w:pPr>
        <w:ind w:left="1942" w:hanging="180"/>
      </w:pPr>
    </w:lvl>
    <w:lvl w:ilvl="3" w:tplc="0406000F" w:tentative="1">
      <w:start w:val="1"/>
      <w:numFmt w:val="decimal"/>
      <w:lvlText w:val="%4."/>
      <w:lvlJc w:val="left"/>
      <w:pPr>
        <w:ind w:left="2662" w:hanging="360"/>
      </w:pPr>
    </w:lvl>
    <w:lvl w:ilvl="4" w:tplc="04060019" w:tentative="1">
      <w:start w:val="1"/>
      <w:numFmt w:val="lowerLetter"/>
      <w:lvlText w:val="%5."/>
      <w:lvlJc w:val="left"/>
      <w:pPr>
        <w:ind w:left="3382" w:hanging="360"/>
      </w:pPr>
    </w:lvl>
    <w:lvl w:ilvl="5" w:tplc="0406001B" w:tentative="1">
      <w:start w:val="1"/>
      <w:numFmt w:val="lowerRoman"/>
      <w:lvlText w:val="%6."/>
      <w:lvlJc w:val="right"/>
      <w:pPr>
        <w:ind w:left="4102" w:hanging="180"/>
      </w:pPr>
    </w:lvl>
    <w:lvl w:ilvl="6" w:tplc="0406000F" w:tentative="1">
      <w:start w:val="1"/>
      <w:numFmt w:val="decimal"/>
      <w:lvlText w:val="%7."/>
      <w:lvlJc w:val="left"/>
      <w:pPr>
        <w:ind w:left="4822" w:hanging="360"/>
      </w:pPr>
    </w:lvl>
    <w:lvl w:ilvl="7" w:tplc="04060019" w:tentative="1">
      <w:start w:val="1"/>
      <w:numFmt w:val="lowerLetter"/>
      <w:lvlText w:val="%8."/>
      <w:lvlJc w:val="left"/>
      <w:pPr>
        <w:ind w:left="5542" w:hanging="360"/>
      </w:pPr>
    </w:lvl>
    <w:lvl w:ilvl="8" w:tplc="040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9"/>
  </w:num>
  <w:num w:numId="3">
    <w:abstractNumId w:val="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10"/>
  </w:num>
  <w:num w:numId="9">
    <w:abstractNumId w:val="3"/>
  </w:num>
  <w:num w:numId="10">
    <w:abstractNumId w:val="4"/>
  </w:num>
  <w:num w:numId="11">
    <w:abstractNumId w:val="2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54C73"/>
    <w:rsid w:val="0030648B"/>
    <w:rsid w:val="00400EE3"/>
    <w:rsid w:val="00435856"/>
    <w:rsid w:val="00563A8C"/>
    <w:rsid w:val="00607B33"/>
    <w:rsid w:val="0064288E"/>
    <w:rsid w:val="00686CC9"/>
    <w:rsid w:val="006F2904"/>
    <w:rsid w:val="007778A5"/>
    <w:rsid w:val="007879F5"/>
    <w:rsid w:val="007A7988"/>
    <w:rsid w:val="008147E6"/>
    <w:rsid w:val="009F7230"/>
    <w:rsid w:val="00A15BB5"/>
    <w:rsid w:val="00AE6D4E"/>
    <w:rsid w:val="00B15CD5"/>
    <w:rsid w:val="00C13566"/>
    <w:rsid w:val="00C14295"/>
    <w:rsid w:val="00DF7B64"/>
    <w:rsid w:val="00ED047C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78A5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7778A5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7778A5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7778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7778A5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7778A5"/>
  </w:style>
  <w:style w:type="paragraph" w:styleId="Sidehoved">
    <w:name w:val="header"/>
    <w:basedOn w:val="Normal"/>
    <w:link w:val="SidehovedTegn"/>
    <w:uiPriority w:val="99"/>
    <w:unhideWhenUsed/>
    <w:rsid w:val="007778A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7778A5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7778A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7778A5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7778A5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7778A5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7778A5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7778A5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7778A5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7778A5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7778A5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7778A5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7778A5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7778A5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7778A5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7778A5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7778A5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7778A5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7778A5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7778A5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7778A5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7778A5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7778A5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7778A5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7778A5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7778A5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7778A5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7778A5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7778A5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7778A5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7778A5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7778A5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7778A5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7778A5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7778A5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7778A5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6163726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0ff8be71-f118-466d-91d1-f3208d3a8044">
      <Terms xmlns="http://schemas.microsoft.com/office/infopath/2007/PartnerControls"/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TaxCatchAll xmlns="3195bc13-0fe8-4491-aac6-3ec48442cdc3"/>
    <ReceivedFrom xmlns="0ff8be71-f118-466d-91d1-f3208d3a8044" xsi:nil="true"/>
    <PublishStatus xmlns="0ff8be71-f118-466d-91d1-f3208d3a8044" xsi:nil="true"/>
    <NotificationRecipients xmlns="0ff8be71-f118-466d-91d1-f3208d3a8044" xsi:nil="true"/>
    <Correspondance xmlns="0ff8be71-f118-466d-91d1-f3208d3a8044">Intern</Correspondance>
    <Recipients xmlns="0ff8be71-f118-466d-91d1-f3208d3a8044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Preview xmlns="0ff8be71-f118-466d-91d1-f3208d3a8044" xsi:nil="true"/>
    <Afdeling_x003a__x0020_Selskab xmlns="0ff8be71-f118-466d-91d1-f3208d3a8044" xsi:nil="true"/>
    <CCMMultipleTransferTransactionID xmlns="0ff8be71-f118-466d-91d1-f3208d3a804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4" ma:contentTypeDescription="GetOrganized dokument" ma:contentTypeScope="" ma:versionID="a32b130065405007d9fd263b83b0e476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0ff8be71-f118-466d-91d1-f3208d3a8044" targetNamespace="http://schemas.microsoft.com/office/2006/metadata/properties" ma:root="true" ma:fieldsID="b63d905633cb6f9e062c4c22638f1195" ns1:_="" ns6:_="" ns3:_="" ns4:_="" ns5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0ff8be71-f118-466d-91d1-f3208d3a8044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4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ebfeadab-bc85-4835-a157-b8b4e97ca194"/>
    <ds:schemaRef ds:uri="http://schemas.microsoft.com/office/2006/documentManagement/types"/>
    <ds:schemaRef ds:uri="1821644f-c7ac-4dc4-9e2f-ac1ddb1ec445"/>
    <ds:schemaRef ds:uri="http://schemas.microsoft.com/office/infopath/2007/PartnerControls"/>
    <ds:schemaRef ds:uri="3195bc13-0fe8-4491-aac6-3ec48442cdc3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0ff8be71-f118-466d-91d1-f3208d3a8044"/>
    <ds:schemaRef ds:uri="http://schemas.microsoft.com/sharepoint/v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1BF4A5B-D7B6-4718-BA02-6EA30C0080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f8be71-f118-466d-91d1-f3208d3a8044"/>
    <ds:schemaRef ds:uri="1821644f-c7ac-4dc4-9e2f-ac1ddb1ec445"/>
    <ds:schemaRef ds:uri="ebfeadab-bc85-4835-a157-b8b4e97ca194"/>
    <ds:schemaRef ds:uri="3195bc13-0fe8-4491-aac6-3ec48442cd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F3BC4C6-F3FC-47BA-85F2-69AB535E8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150</Words>
  <Characters>838</Characters>
  <Application>Microsoft Office Word</Application>
  <DocSecurity>0</DocSecurity>
  <Lines>23</Lines>
  <Paragraphs>16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2018-11-12T14:15:00Z</dcterms:created>
  <dcterms:modified xsi:type="dcterms:W3CDTF">2019-11-22T13:16:00Z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